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D15DCD" w:rsidP="00546E5E">
      <w:pPr>
        <w:spacing w:after="0" w:line="480" w:lineRule="auto"/>
      </w:pPr>
      <w:r>
        <w:t>Student’s N</w:t>
      </w:r>
      <w:r w:rsidR="00147F2D">
        <w:t>ame</w:t>
      </w:r>
    </w:p>
    <w:p w:rsidR="004D6A5D" w:rsidRDefault="00D15DCD" w:rsidP="00546E5E">
      <w:pPr>
        <w:spacing w:after="0" w:line="480" w:lineRule="auto"/>
      </w:pPr>
      <w:r>
        <w:t>Instructor’s Name</w:t>
      </w:r>
    </w:p>
    <w:p w:rsidR="004D6A5D" w:rsidRDefault="00147F2D" w:rsidP="00546E5E">
      <w:pPr>
        <w:spacing w:after="0" w:line="480" w:lineRule="auto"/>
      </w:pPr>
      <w:r>
        <w:t>C</w:t>
      </w:r>
      <w:r w:rsidR="00D15DCD">
        <w:t>ourse Code</w:t>
      </w:r>
    </w:p>
    <w:p w:rsidR="00CD5F45" w:rsidRDefault="00D15DCD" w:rsidP="00CD5F45">
      <w:pPr>
        <w:spacing w:after="0" w:line="480" w:lineRule="auto"/>
      </w:pPr>
      <w:r>
        <w:t>Date</w:t>
      </w:r>
    </w:p>
    <w:p w:rsidR="00D15DCD" w:rsidRDefault="00D15DCD" w:rsidP="00D15DCD">
      <w:pPr>
        <w:spacing w:after="0" w:line="480" w:lineRule="auto"/>
        <w:jc w:val="center"/>
      </w:pPr>
      <w:r>
        <w:t>Food Culture</w:t>
      </w:r>
    </w:p>
    <w:p w:rsidR="00C457D3" w:rsidRPr="00C457D3" w:rsidRDefault="00C457D3" w:rsidP="00D15DCD">
      <w:pPr>
        <w:spacing w:after="0" w:line="480" w:lineRule="auto"/>
        <w:jc w:val="center"/>
        <w:rPr>
          <w:b/>
          <w:bCs/>
        </w:rPr>
      </w:pPr>
      <w:r w:rsidRPr="00C457D3">
        <w:rPr>
          <w:b/>
          <w:bCs/>
        </w:rPr>
        <w:t>Part 1</w:t>
      </w:r>
    </w:p>
    <w:p w:rsidR="00D15DCD" w:rsidRDefault="00081FBD" w:rsidP="00D15DCD">
      <w:pPr>
        <w:spacing w:after="0" w:line="480" w:lineRule="auto"/>
      </w:pPr>
      <w:r>
        <w:tab/>
      </w:r>
      <w:r w:rsidR="00273958">
        <w:t>The digital revolution</w:t>
      </w:r>
      <w:r w:rsidR="005D0383">
        <w:t>,</w:t>
      </w:r>
      <w:r w:rsidR="00273958">
        <w:t xml:space="preserve"> coupled with the growing influence of digital media in the world today</w:t>
      </w:r>
      <w:r w:rsidR="005D0383">
        <w:t>,</w:t>
      </w:r>
      <w:r w:rsidR="00273958">
        <w:t xml:space="preserve"> ha</w:t>
      </w:r>
      <w:r w:rsidR="005D0383">
        <w:t>s</w:t>
      </w:r>
      <w:r w:rsidR="00273958">
        <w:t xml:space="preserve"> changed people’s food practices and culture. The exchange of food content and information has shaped </w:t>
      </w:r>
      <w:r w:rsidR="00925A33">
        <w:t xml:space="preserve">the American food culture with various digital channels being mainstay platforms for creativity and food expression freedom. </w:t>
      </w:r>
      <w:r w:rsidR="00F866F6">
        <w:t>These digital channels include food blogs, magazines, influencers</w:t>
      </w:r>
      <w:r w:rsidR="005D0383">
        <w:t>,</w:t>
      </w:r>
      <w:r w:rsidR="00F866F6">
        <w:t xml:space="preserve"> and food television shows. </w:t>
      </w:r>
    </w:p>
    <w:p w:rsidR="00780DFD" w:rsidRPr="00A23930" w:rsidRDefault="00780DFD" w:rsidP="00D15DCD">
      <w:pPr>
        <w:spacing w:after="0" w:line="480" w:lineRule="auto"/>
        <w:rPr>
          <w:b/>
        </w:rPr>
      </w:pPr>
      <w:r w:rsidRPr="00A23930">
        <w:rPr>
          <w:b/>
        </w:rPr>
        <w:t xml:space="preserve">Food blogs. </w:t>
      </w:r>
    </w:p>
    <w:p w:rsidR="00BD56F8" w:rsidRDefault="00BD56F8" w:rsidP="00454730">
      <w:pPr>
        <w:pStyle w:val="ListParagraph"/>
        <w:numPr>
          <w:ilvl w:val="0"/>
          <w:numId w:val="2"/>
        </w:numPr>
        <w:spacing w:after="0" w:line="480" w:lineRule="auto"/>
      </w:pPr>
      <w:r>
        <w:t xml:space="preserve">Serious eats. This </w:t>
      </w:r>
      <w:r w:rsidR="002B1121">
        <w:t>is a good blog that post</w:t>
      </w:r>
      <w:r w:rsidR="005D0383">
        <w:t>s</w:t>
      </w:r>
      <w:r w:rsidR="002B1121">
        <w:t xml:space="preserve"> differen</w:t>
      </w:r>
      <w:r w:rsidR="005D0383">
        <w:t>t</w:t>
      </w:r>
      <w:r w:rsidR="002B1121">
        <w:t xml:space="preserve"> recipes. This blog takes a different and unique approach with the food content they post. Apart from posting a </w:t>
      </w:r>
      <w:r w:rsidR="00454730">
        <w:t>different and unique recipe. T</w:t>
      </w:r>
      <w:r w:rsidR="002B1121">
        <w:t xml:space="preserve">hey have a section that grills varieties of foods. </w:t>
      </w:r>
    </w:p>
    <w:p w:rsidR="00AF5EAA" w:rsidRDefault="00AF5EAA" w:rsidP="00454730">
      <w:pPr>
        <w:pStyle w:val="ListParagraph"/>
        <w:numPr>
          <w:ilvl w:val="0"/>
          <w:numId w:val="2"/>
        </w:numPr>
        <w:spacing w:after="0" w:line="480" w:lineRule="auto"/>
      </w:pPr>
      <w:r>
        <w:t>Cookie and Kate. The food blog celebrates good food and allows people to access different recipes by cuisine, ingredients, course</w:t>
      </w:r>
      <w:r w:rsidR="005D0383">
        <w:t>,</w:t>
      </w:r>
      <w:r>
        <w:t xml:space="preserve"> or diet. </w:t>
      </w:r>
    </w:p>
    <w:p w:rsidR="00AF5EAA" w:rsidRDefault="00AF5EAA" w:rsidP="00454730">
      <w:pPr>
        <w:pStyle w:val="ListParagraph"/>
        <w:numPr>
          <w:ilvl w:val="0"/>
          <w:numId w:val="2"/>
        </w:numPr>
        <w:spacing w:after="0" w:line="480" w:lineRule="auto"/>
      </w:pPr>
      <w:r>
        <w:t xml:space="preserve">Pinch of Yum. The </w:t>
      </w:r>
      <w:r w:rsidR="00B4745A">
        <w:t xml:space="preserve">blog shares food ideas and provides content regarding cooking. The blog is operated by Lindsay and provides cooking instructions that are easy to follow. </w:t>
      </w:r>
    </w:p>
    <w:p w:rsidR="001B2858" w:rsidRDefault="001B2858" w:rsidP="00454730">
      <w:pPr>
        <w:pStyle w:val="ListParagraph"/>
        <w:numPr>
          <w:ilvl w:val="0"/>
          <w:numId w:val="2"/>
        </w:numPr>
        <w:spacing w:after="0" w:line="480" w:lineRule="auto"/>
      </w:pPr>
      <w:r>
        <w:t xml:space="preserve">Sprouted </w:t>
      </w:r>
      <w:r w:rsidR="005D0383">
        <w:t>K</w:t>
      </w:r>
      <w:r>
        <w:t xml:space="preserve">itchen. The blog provides daily inspiration and great recipes. </w:t>
      </w:r>
    </w:p>
    <w:p w:rsidR="00780DFD" w:rsidRDefault="0091454F" w:rsidP="00D15DCD">
      <w:pPr>
        <w:pStyle w:val="ListParagraph"/>
        <w:numPr>
          <w:ilvl w:val="0"/>
          <w:numId w:val="2"/>
        </w:numPr>
        <w:spacing w:after="0" w:line="480" w:lineRule="auto"/>
      </w:pPr>
      <w:r>
        <w:t xml:space="preserve">Cooking classy. </w:t>
      </w:r>
      <w:r w:rsidR="00454730">
        <w:t>The food blog provides a collection</w:t>
      </w:r>
      <w:r w:rsidR="005D0383">
        <w:t xml:space="preserve"> of</w:t>
      </w:r>
      <w:r w:rsidR="00454730">
        <w:t xml:space="preserve"> tested and approved recipes. The blog seeks to inspire home cooking and boost people’s confidence in the kitchen.</w:t>
      </w:r>
    </w:p>
    <w:p w:rsidR="005D0383" w:rsidRDefault="005D0383" w:rsidP="00D15DCD">
      <w:pPr>
        <w:spacing w:after="0" w:line="480" w:lineRule="auto"/>
      </w:pPr>
    </w:p>
    <w:p w:rsidR="00BD56F8" w:rsidRPr="00A23930" w:rsidRDefault="00A23930" w:rsidP="00D15DCD">
      <w:pPr>
        <w:spacing w:after="0" w:line="480" w:lineRule="auto"/>
        <w:rPr>
          <w:b/>
        </w:rPr>
      </w:pPr>
      <w:r>
        <w:rPr>
          <w:b/>
        </w:rPr>
        <w:lastRenderedPageBreak/>
        <w:t>Food M</w:t>
      </w:r>
      <w:r w:rsidR="00BD56F8" w:rsidRPr="00A23930">
        <w:rPr>
          <w:b/>
        </w:rPr>
        <w:t>agazines</w:t>
      </w:r>
    </w:p>
    <w:p w:rsidR="00C457D3" w:rsidRDefault="00F858BD" w:rsidP="00F93CC3">
      <w:pPr>
        <w:pStyle w:val="ListParagraph"/>
        <w:numPr>
          <w:ilvl w:val="0"/>
          <w:numId w:val="4"/>
        </w:numPr>
        <w:spacing w:after="0" w:line="480" w:lineRule="auto"/>
      </w:pPr>
      <w:r>
        <w:t>Feast magazine. The magazine expand</w:t>
      </w:r>
      <w:r w:rsidR="005D0383">
        <w:t>s</w:t>
      </w:r>
      <w:r>
        <w:t xml:space="preserve"> food conversations and often engages an audience of people who love food. </w:t>
      </w:r>
    </w:p>
    <w:p w:rsidR="00F858BD" w:rsidRDefault="00F858BD" w:rsidP="00F93CC3">
      <w:pPr>
        <w:pStyle w:val="ListParagraph"/>
        <w:numPr>
          <w:ilvl w:val="0"/>
          <w:numId w:val="4"/>
        </w:numPr>
        <w:spacing w:after="0" w:line="480" w:lineRule="auto"/>
      </w:pPr>
      <w:r>
        <w:t xml:space="preserve">Food and travel magazine. The magazine entails various elements required for a supreme escape. </w:t>
      </w:r>
    </w:p>
    <w:p w:rsidR="00F858BD" w:rsidRDefault="00F858BD" w:rsidP="00F93CC3">
      <w:pPr>
        <w:pStyle w:val="ListParagraph"/>
        <w:numPr>
          <w:ilvl w:val="0"/>
          <w:numId w:val="4"/>
        </w:numPr>
        <w:spacing w:after="0" w:line="480" w:lineRule="auto"/>
      </w:pPr>
      <w:r>
        <w:t>Edible communities. This magazine celebrates local food, community by community</w:t>
      </w:r>
      <w:r w:rsidR="005D0383">
        <w:t>,</w:t>
      </w:r>
      <w:r>
        <w:t xml:space="preserve"> and season by season. </w:t>
      </w:r>
    </w:p>
    <w:p w:rsidR="00F858BD" w:rsidRDefault="00F858BD" w:rsidP="00F93CC3">
      <w:pPr>
        <w:pStyle w:val="ListParagraph"/>
        <w:numPr>
          <w:ilvl w:val="0"/>
          <w:numId w:val="4"/>
        </w:numPr>
        <w:spacing w:after="0" w:line="480" w:lineRule="auto"/>
      </w:pPr>
      <w:r>
        <w:t xml:space="preserve">Food and nutrition. This magazine publishes information on food nutrition and dietetics. </w:t>
      </w:r>
    </w:p>
    <w:p w:rsidR="00F93CC3" w:rsidRDefault="00F93CC3" w:rsidP="00F93CC3">
      <w:pPr>
        <w:pStyle w:val="ListParagraph"/>
        <w:numPr>
          <w:ilvl w:val="0"/>
          <w:numId w:val="4"/>
        </w:numPr>
        <w:spacing w:after="0" w:line="480" w:lineRule="auto"/>
      </w:pPr>
      <w:r>
        <w:t xml:space="preserve">New food magazine. This magazine provides food content for </w:t>
      </w:r>
      <w:r w:rsidR="005D0383">
        <w:t xml:space="preserve">the </w:t>
      </w:r>
      <w:r>
        <w:t xml:space="preserve">food and beverage industry. </w:t>
      </w:r>
    </w:p>
    <w:p w:rsidR="00C457D3" w:rsidRPr="00A23930" w:rsidRDefault="00A23930" w:rsidP="00D15DCD">
      <w:pPr>
        <w:spacing w:after="0" w:line="480" w:lineRule="auto"/>
        <w:rPr>
          <w:b/>
        </w:rPr>
      </w:pPr>
      <w:r>
        <w:rPr>
          <w:b/>
        </w:rPr>
        <w:t>Food I</w:t>
      </w:r>
      <w:r w:rsidR="00C457D3" w:rsidRPr="00A23930">
        <w:rPr>
          <w:b/>
        </w:rPr>
        <w:t>nfluencers</w:t>
      </w:r>
    </w:p>
    <w:p w:rsidR="00713BA7" w:rsidRDefault="00460303" w:rsidP="00CD340D">
      <w:pPr>
        <w:pStyle w:val="ListParagraph"/>
        <w:numPr>
          <w:ilvl w:val="0"/>
          <w:numId w:val="5"/>
        </w:numPr>
        <w:spacing w:after="0" w:line="480" w:lineRule="auto"/>
      </w:pPr>
      <w:r>
        <w:t>And</w:t>
      </w:r>
      <w:r w:rsidR="005D0383">
        <w:t>r</w:t>
      </w:r>
      <w:r>
        <w:t xml:space="preserve">ew Scrivani. On his Instagram account, Andrew shares photographs of </w:t>
      </w:r>
      <w:r w:rsidR="005D0383">
        <w:t xml:space="preserve">the </w:t>
      </w:r>
      <w:r>
        <w:t xml:space="preserve">best meals that New York City offers. He also provides recipes on American and Italian cuisines. </w:t>
      </w:r>
    </w:p>
    <w:p w:rsidR="00460303" w:rsidRDefault="00460303" w:rsidP="00CD340D">
      <w:pPr>
        <w:pStyle w:val="ListParagraph"/>
        <w:numPr>
          <w:ilvl w:val="0"/>
          <w:numId w:val="5"/>
        </w:numPr>
        <w:spacing w:after="0" w:line="480" w:lineRule="auto"/>
      </w:pPr>
      <w:r>
        <w:t>Julie’s Kitchen. Julie’s kitche</w:t>
      </w:r>
      <w:r w:rsidR="005D0383">
        <w:t>n</w:t>
      </w:r>
      <w:r>
        <w:t xml:space="preserve"> showcases seasonal foods and unique recipes. The Instagram account</w:t>
      </w:r>
      <w:r w:rsidR="005D0383">
        <w:t>,</w:t>
      </w:r>
      <w:r>
        <w:t xml:space="preserve"> operated by Julie explores </w:t>
      </w:r>
      <w:r w:rsidR="005D0383">
        <w:t xml:space="preserve">the </w:t>
      </w:r>
      <w:r>
        <w:t xml:space="preserve">color theory and plant designs. </w:t>
      </w:r>
    </w:p>
    <w:p w:rsidR="00150894" w:rsidRDefault="00150894" w:rsidP="00CD340D">
      <w:pPr>
        <w:pStyle w:val="ListParagraph"/>
        <w:numPr>
          <w:ilvl w:val="0"/>
          <w:numId w:val="5"/>
        </w:numPr>
        <w:spacing w:after="0" w:line="480" w:lineRule="auto"/>
      </w:pPr>
      <w:r>
        <w:t xml:space="preserve">Feed your soul. This Instagram account provides food content covering American and international cuisines. </w:t>
      </w:r>
    </w:p>
    <w:p w:rsidR="00CD340D" w:rsidRDefault="00150894" w:rsidP="00CD340D">
      <w:pPr>
        <w:pStyle w:val="ListParagraph"/>
        <w:numPr>
          <w:ilvl w:val="0"/>
          <w:numId w:val="5"/>
        </w:numPr>
        <w:spacing w:after="0" w:line="480" w:lineRule="auto"/>
      </w:pPr>
      <w:r>
        <w:t xml:space="preserve">Spoon </w:t>
      </w:r>
      <w:r w:rsidR="00CD340D">
        <w:t>fork bacon. This account shares delicious original recipes and food photos.</w:t>
      </w:r>
    </w:p>
    <w:p w:rsidR="00CD340D" w:rsidRDefault="00CD340D" w:rsidP="00CD340D">
      <w:pPr>
        <w:pStyle w:val="ListParagraph"/>
        <w:numPr>
          <w:ilvl w:val="0"/>
          <w:numId w:val="5"/>
        </w:numPr>
        <w:spacing w:after="0" w:line="480" w:lineRule="auto"/>
      </w:pPr>
      <w:r>
        <w:t xml:space="preserve">Cannellevanile. The </w:t>
      </w:r>
      <w:r w:rsidR="005D0383">
        <w:t>I</w:t>
      </w:r>
      <w:r>
        <w:t xml:space="preserve">nstagrammer posts different food menus and invites people to experience various food escapades in different cities. </w:t>
      </w:r>
    </w:p>
    <w:p w:rsidR="00A23930" w:rsidRDefault="00A23930" w:rsidP="00D15DCD">
      <w:pPr>
        <w:spacing w:after="0" w:line="480" w:lineRule="auto"/>
        <w:rPr>
          <w:b/>
        </w:rPr>
      </w:pPr>
    </w:p>
    <w:p w:rsidR="00A23930" w:rsidRDefault="00A23930" w:rsidP="00D15DCD">
      <w:pPr>
        <w:spacing w:after="0" w:line="480" w:lineRule="auto"/>
        <w:rPr>
          <w:b/>
        </w:rPr>
      </w:pPr>
    </w:p>
    <w:p w:rsidR="00C457D3" w:rsidRPr="00A23930" w:rsidRDefault="00C457D3" w:rsidP="00D15DCD">
      <w:pPr>
        <w:spacing w:after="0" w:line="480" w:lineRule="auto"/>
        <w:rPr>
          <w:b/>
        </w:rPr>
      </w:pPr>
      <w:r w:rsidRPr="00A23930">
        <w:rPr>
          <w:b/>
        </w:rPr>
        <w:lastRenderedPageBreak/>
        <w:t>Food television shows</w:t>
      </w:r>
    </w:p>
    <w:p w:rsidR="007E61D5" w:rsidRDefault="007E61D5" w:rsidP="00E13866">
      <w:pPr>
        <w:pStyle w:val="ListParagraph"/>
        <w:numPr>
          <w:ilvl w:val="0"/>
          <w:numId w:val="3"/>
        </w:numPr>
        <w:spacing w:after="0" w:line="480" w:lineRule="auto"/>
      </w:pPr>
      <w:r>
        <w:t xml:space="preserve">Chef’s table. The food television show which airs on Netflix that has turned the kitchen into an art. The show incorporates various chefs from all the continents </w:t>
      </w:r>
    </w:p>
    <w:p w:rsidR="007E61D5" w:rsidRDefault="007E61D5" w:rsidP="00E13866">
      <w:pPr>
        <w:pStyle w:val="ListParagraph"/>
        <w:numPr>
          <w:ilvl w:val="0"/>
          <w:numId w:val="3"/>
        </w:numPr>
        <w:spacing w:after="0" w:line="480" w:lineRule="auto"/>
      </w:pPr>
      <w:r>
        <w:t xml:space="preserve">Chopped. The show challenges chefs to use </w:t>
      </w:r>
      <w:r w:rsidR="00544902">
        <w:t>everyday ingredients to make extraordinary three</w:t>
      </w:r>
      <w:r w:rsidR="005D0383">
        <w:t>-</w:t>
      </w:r>
      <w:r w:rsidR="00544902">
        <w:t xml:space="preserve">course meals. </w:t>
      </w:r>
    </w:p>
    <w:p w:rsidR="00544902" w:rsidRDefault="00544902" w:rsidP="00E13866">
      <w:pPr>
        <w:pStyle w:val="ListParagraph"/>
        <w:numPr>
          <w:ilvl w:val="0"/>
          <w:numId w:val="3"/>
        </w:numPr>
        <w:spacing w:after="0" w:line="480" w:lineRule="auto"/>
      </w:pPr>
      <w:r>
        <w:t xml:space="preserve">Good eats. The television show </w:t>
      </w:r>
      <w:r w:rsidR="00E13866">
        <w:t>explores</w:t>
      </w:r>
      <w:r>
        <w:t xml:space="preserve"> a variety of ways in which food is prepared and the importance of food science.</w:t>
      </w:r>
    </w:p>
    <w:p w:rsidR="00B415C9" w:rsidRDefault="00E04470" w:rsidP="00E13866">
      <w:pPr>
        <w:pStyle w:val="ListParagraph"/>
        <w:numPr>
          <w:ilvl w:val="0"/>
          <w:numId w:val="3"/>
        </w:numPr>
        <w:spacing w:after="0" w:line="480" w:lineRule="auto"/>
      </w:pPr>
      <w:r>
        <w:t xml:space="preserve">The best thing I ever ate. The television shows </w:t>
      </w:r>
      <w:r w:rsidR="00E13866">
        <w:t>feature</w:t>
      </w:r>
      <w:r>
        <w:t xml:space="preserve"> various celebrity stars </w:t>
      </w:r>
      <w:r w:rsidR="00A23930">
        <w:t>that</w:t>
      </w:r>
      <w:r>
        <w:t xml:space="preserve"> show people their favorite foods. </w:t>
      </w:r>
    </w:p>
    <w:p w:rsidR="00E04470" w:rsidRDefault="00061CB1" w:rsidP="00E13866">
      <w:pPr>
        <w:pStyle w:val="ListParagraph"/>
        <w:numPr>
          <w:ilvl w:val="0"/>
          <w:numId w:val="3"/>
        </w:numPr>
        <w:spacing w:after="0" w:line="480" w:lineRule="auto"/>
      </w:pPr>
      <w:r>
        <w:t xml:space="preserve">Food paradise. </w:t>
      </w:r>
      <w:r w:rsidR="00323D99">
        <w:t xml:space="preserve">This show presents different varieties of foods. </w:t>
      </w:r>
    </w:p>
    <w:p w:rsidR="008724F7" w:rsidRDefault="00CD340D" w:rsidP="00CD340D">
      <w:pPr>
        <w:spacing w:after="0" w:line="480" w:lineRule="auto"/>
        <w:ind w:left="720" w:hanging="720"/>
        <w:jc w:val="center"/>
        <w:rPr>
          <w:b/>
          <w:bCs/>
        </w:rPr>
      </w:pPr>
      <w:r w:rsidRPr="00CD340D">
        <w:rPr>
          <w:b/>
          <w:bCs/>
        </w:rPr>
        <w:t>Part 2</w:t>
      </w:r>
    </w:p>
    <w:p w:rsidR="00A355DB" w:rsidRDefault="00A355DB" w:rsidP="00A355DB">
      <w:pPr>
        <w:spacing w:after="0" w:line="480" w:lineRule="auto"/>
      </w:pPr>
      <w:r>
        <w:tab/>
        <w:t>Food practices ha</w:t>
      </w:r>
      <w:r w:rsidR="005D0383">
        <w:t>ve</w:t>
      </w:r>
      <w:r>
        <w:t xml:space="preserve"> often been a site of cultural formation, negotiation</w:t>
      </w:r>
      <w:r w:rsidR="005D0383">
        <w:t>,</w:t>
      </w:r>
      <w:r>
        <w:t xml:space="preserve"> and site. Mediated representations provide a lens through which people view the </w:t>
      </w:r>
      <w:r w:rsidR="008A58BB">
        <w:t>ever-changing</w:t>
      </w:r>
      <w:r>
        <w:t xml:space="preserve"> cultural politics of food experiences. </w:t>
      </w:r>
      <w:r w:rsidR="008A58BB">
        <w:t xml:space="preserve">Eating has often been considered a social activity, therefore understanding food delineations and social context is essential. </w:t>
      </w:r>
      <w:r w:rsidR="00FB1987">
        <w:t>In the last couple of years, the world has experienced tremendous changes</w:t>
      </w:r>
      <w:r w:rsidR="005D0383">
        <w:t>,</w:t>
      </w:r>
      <w:r w:rsidR="00FB1987">
        <w:t xml:space="preserve"> both culturally and technologically. </w:t>
      </w:r>
      <w:r w:rsidR="001157EC">
        <w:t xml:space="preserve">The </w:t>
      </w:r>
      <w:r w:rsidR="00A23930">
        <w:t>growth of the internet and other technological advancements, mainly in technological devices, has</w:t>
      </w:r>
      <w:r w:rsidR="001157EC">
        <w:t xml:space="preserve"> integrated to create a world </w:t>
      </w:r>
      <w:r w:rsidR="003D0DA1">
        <w:t xml:space="preserve">that we could not have imagined before. </w:t>
      </w:r>
      <w:r w:rsidR="00337950">
        <w:t>Digital media</w:t>
      </w:r>
      <w:r w:rsidR="005D0383">
        <w:t>, however,</w:t>
      </w:r>
      <w:r w:rsidR="00337950">
        <w:t xml:space="preserve"> is not a single thing but a sequence of technologies and tools that support user</w:t>
      </w:r>
      <w:r w:rsidR="005D0383">
        <w:t>-</w:t>
      </w:r>
      <w:r w:rsidR="00337950">
        <w:t>generated content and conversations. This</w:t>
      </w:r>
      <w:r w:rsidR="005D0383">
        <w:t>, therefore,</w:t>
      </w:r>
      <w:r w:rsidR="00337950">
        <w:t xml:space="preserve"> enables cultural and social aspects of food practices to be shared and exchanged among people.</w:t>
      </w:r>
      <w:r w:rsidR="008A1D79">
        <w:t xml:space="preserve"> Digital media is widely used</w:t>
      </w:r>
      <w:r w:rsidR="005D0383">
        <w:t>;</w:t>
      </w:r>
      <w:r w:rsidR="008A1D79">
        <w:t xml:space="preserve"> therefore</w:t>
      </w:r>
      <w:r w:rsidR="005D0383">
        <w:t>,</w:t>
      </w:r>
      <w:r w:rsidR="008A1D79">
        <w:t xml:space="preserve"> it is no surprise that most of the communication between some of its networks is food and nutrition</w:t>
      </w:r>
      <w:r w:rsidR="005D0383">
        <w:t>-</w:t>
      </w:r>
      <w:r w:rsidR="008A1D79">
        <w:t>related.</w:t>
      </w:r>
      <w:r w:rsidR="001D0747">
        <w:t xml:space="preserve"> Studies indicate that </w:t>
      </w:r>
      <w:r w:rsidR="005D0383">
        <w:t xml:space="preserve">the </w:t>
      </w:r>
      <w:r w:rsidR="001D0747">
        <w:t xml:space="preserve">sharing of food content is common in these channels. </w:t>
      </w:r>
      <w:r w:rsidR="00A23930" w:rsidRPr="003E192B">
        <w:rPr>
          <w:color w:val="222222"/>
          <w:shd w:val="clear" w:color="auto" w:fill="FFFFFF"/>
        </w:rPr>
        <w:t>Kirkwood</w:t>
      </w:r>
      <w:r w:rsidR="00A23930">
        <w:t xml:space="preserve"> (</w:t>
      </w:r>
      <w:r w:rsidR="001417A0">
        <w:t>282</w:t>
      </w:r>
      <w:r w:rsidR="001D0747">
        <w:t xml:space="preserve">) </w:t>
      </w:r>
      <w:r w:rsidR="001D0747">
        <w:lastRenderedPageBreak/>
        <w:t>argues that food communication is a reflection of cultural and social values</w:t>
      </w:r>
      <w:r w:rsidR="005D0383">
        <w:t>;</w:t>
      </w:r>
      <w:r w:rsidR="001D0747">
        <w:t xml:space="preserve"> therefore</w:t>
      </w:r>
      <w:r w:rsidR="005D0383">
        <w:t>,</w:t>
      </w:r>
      <w:r w:rsidR="001D0747">
        <w:t xml:space="preserve"> these social aspects of people regarding food practices are essential aspects of their health and wellbeing. </w:t>
      </w:r>
      <w:r w:rsidR="002D7F71">
        <w:t xml:space="preserve">Digital media provides an opportunity to study food practices and </w:t>
      </w:r>
      <w:r w:rsidR="005D0383">
        <w:t>their</w:t>
      </w:r>
      <w:r w:rsidR="002D7F71">
        <w:t xml:space="preserve"> influences </w:t>
      </w:r>
      <w:r w:rsidR="00A23930">
        <w:t>on the</w:t>
      </w:r>
      <w:r w:rsidR="005D0383">
        <w:t xml:space="preserve"> </w:t>
      </w:r>
      <w:r w:rsidR="002D7F71">
        <w:t>individual relationship with food.</w:t>
      </w:r>
    </w:p>
    <w:p w:rsidR="00CD340D" w:rsidRPr="00921DAA" w:rsidRDefault="00F628A1" w:rsidP="00921DAA">
      <w:pPr>
        <w:spacing w:after="0" w:line="480" w:lineRule="auto"/>
      </w:pPr>
      <w:r>
        <w:tab/>
        <w:t xml:space="preserve">In part 1, I </w:t>
      </w:r>
      <w:r w:rsidR="005D0383">
        <w:t>researched</w:t>
      </w:r>
      <w:r>
        <w:t xml:space="preserve"> food culture in digital media</w:t>
      </w:r>
      <w:r w:rsidR="00B34210">
        <w:t xml:space="preserve"> through various digital media channels</w:t>
      </w:r>
      <w:r w:rsidR="005D0383">
        <w:t>,</w:t>
      </w:r>
      <w:r w:rsidR="00B34210">
        <w:t xml:space="preserve"> including; food television shows, blogs, magazines</w:t>
      </w:r>
      <w:r w:rsidR="005D0383">
        <w:t>,</w:t>
      </w:r>
      <w:r w:rsidR="00B34210">
        <w:t xml:space="preserve"> and influencers. </w:t>
      </w:r>
      <w:r w:rsidR="00F14F0D">
        <w:t xml:space="preserve">This shows a connection that exists between digital media food culture. </w:t>
      </w:r>
      <w:r w:rsidR="00C8471A">
        <w:t xml:space="preserve">Food digital channels such as food blogs, televisions </w:t>
      </w:r>
      <w:r w:rsidR="00026EDC">
        <w:t>show</w:t>
      </w:r>
      <w:r w:rsidR="005D0383">
        <w:t>s</w:t>
      </w:r>
      <w:r w:rsidR="00C8471A">
        <w:t>, influencers</w:t>
      </w:r>
      <w:r w:rsidR="005D0383">
        <w:t>,</w:t>
      </w:r>
      <w:r w:rsidR="00C8471A">
        <w:t xml:space="preserve"> and magazines in digital media networks are numerous. </w:t>
      </w:r>
      <w:r w:rsidR="00175C8F">
        <w:t>These channels provide food content</w:t>
      </w:r>
      <w:r w:rsidR="005D0383">
        <w:t>,</w:t>
      </w:r>
      <w:r w:rsidR="00175C8F">
        <w:t xml:space="preserve"> such as recipes, food recommendations</w:t>
      </w:r>
      <w:r w:rsidR="005D0383">
        <w:t>,</w:t>
      </w:r>
      <w:r w:rsidR="00175C8F">
        <w:t xml:space="preserve"> and dining experiences. The digital channels vary depending on the subject matter entirely based on the food practice are portrayed and presented</w:t>
      </w:r>
      <w:r w:rsidR="001417A0">
        <w:t xml:space="preserve"> (</w:t>
      </w:r>
      <w:r w:rsidR="001417A0" w:rsidRPr="003E192B">
        <w:rPr>
          <w:color w:val="222222"/>
          <w:shd w:val="clear" w:color="auto" w:fill="FFFFFF"/>
        </w:rPr>
        <w:t>Lupton</w:t>
      </w:r>
      <w:r w:rsidR="001417A0">
        <w:rPr>
          <w:color w:val="222222"/>
          <w:shd w:val="clear" w:color="auto" w:fill="FFFFFF"/>
        </w:rPr>
        <w:t xml:space="preserve"> 79</w:t>
      </w:r>
      <w:r w:rsidR="001417A0">
        <w:t>)</w:t>
      </w:r>
      <w:r w:rsidR="00175C8F">
        <w:t xml:space="preserve">. </w:t>
      </w:r>
      <w:r w:rsidR="00DF6695">
        <w:t xml:space="preserve">People following </w:t>
      </w:r>
      <w:r w:rsidR="005D0383">
        <w:t xml:space="preserve">the </w:t>
      </w:r>
      <w:r w:rsidR="00DF6695">
        <w:t xml:space="preserve">recipe provided in various digital channels often emphasize the indulgence and pleasure that is associated with eating. </w:t>
      </w:r>
      <w:r w:rsidR="00286F3F">
        <w:t>The food community that people belong to in various digital media platforms acts as a strong influence o</w:t>
      </w:r>
      <w:r w:rsidR="005D0383">
        <w:t>n</w:t>
      </w:r>
      <w:r w:rsidR="00286F3F">
        <w:t xml:space="preserve"> one’s identity. </w:t>
      </w:r>
    </w:p>
    <w:p w:rsidR="003E192B" w:rsidRDefault="003251CA" w:rsidP="003E192B">
      <w:pPr>
        <w:spacing w:after="0" w:line="480" w:lineRule="auto"/>
      </w:pPr>
      <w:r>
        <w:tab/>
        <w:t>Digital media has changed the food culture and practice. Digital channels have provided the world with a new medium through which people interact. People posting what they are eating in various digital channels is considered normal. Digital evolution has allowed recommendations to play a significant role in food culture and practices while appreciating people’s eating decisions</w:t>
      </w:r>
      <w:r w:rsidR="001417A0">
        <w:t xml:space="preserve"> (</w:t>
      </w:r>
      <w:r w:rsidR="001417A0" w:rsidRPr="003E192B">
        <w:rPr>
          <w:color w:val="222222"/>
          <w:shd w:val="clear" w:color="auto" w:fill="FFFFFF"/>
        </w:rPr>
        <w:t>Lupton</w:t>
      </w:r>
      <w:r w:rsidR="001417A0">
        <w:rPr>
          <w:color w:val="222222"/>
          <w:shd w:val="clear" w:color="auto" w:fill="FFFFFF"/>
        </w:rPr>
        <w:t xml:space="preserve"> 71</w:t>
      </w:r>
      <w:r w:rsidR="001417A0">
        <w:t>)</w:t>
      </w:r>
      <w:r>
        <w:t xml:space="preserve">. </w:t>
      </w:r>
      <w:r w:rsidR="00476A57">
        <w:t>Digital media has made people concerned about what they are eating as there are many review</w:t>
      </w:r>
      <w:r w:rsidR="005D0383">
        <w:t>s</w:t>
      </w:r>
      <w:r w:rsidR="00476A57">
        <w:t xml:space="preserve"> and recommendation</w:t>
      </w:r>
      <w:r w:rsidR="005D0383">
        <w:t>s</w:t>
      </w:r>
      <w:r w:rsidR="00476A57">
        <w:t xml:space="preserve"> on these platforms. Digital media has become a way of life. </w:t>
      </w:r>
      <w:r w:rsidR="00953B88">
        <w:t xml:space="preserve">Digital media has made it possible for a variety of food content to be shared on different platforms. </w:t>
      </w:r>
      <w:r w:rsidR="003E192B" w:rsidRPr="003E192B">
        <w:rPr>
          <w:color w:val="222222"/>
          <w:shd w:val="clear" w:color="auto" w:fill="FFFFFF"/>
        </w:rPr>
        <w:t>Holmberg</w:t>
      </w:r>
      <w:r w:rsidR="003E192B">
        <w:rPr>
          <w:color w:val="222222"/>
          <w:shd w:val="clear" w:color="auto" w:fill="FFFFFF"/>
        </w:rPr>
        <w:t xml:space="preserve"> (6941</w:t>
      </w:r>
      <w:r w:rsidR="007956C8">
        <w:t xml:space="preserve">) states that digital media has become a mechanism through which people learn about food and not just an avenue where people can only connect with </w:t>
      </w:r>
      <w:r w:rsidR="007956C8">
        <w:lastRenderedPageBreak/>
        <w:t xml:space="preserve">friends. </w:t>
      </w:r>
      <w:r w:rsidR="00AD01FA">
        <w:t>Some of the most liked pictures and videos on social media platforms are those of food, while the</w:t>
      </w:r>
      <w:r w:rsidR="005D0383">
        <w:t>y</w:t>
      </w:r>
      <w:r w:rsidR="00AD01FA">
        <w:t xml:space="preserve"> may not be an indication of people’s love for food</w:t>
      </w:r>
      <w:r w:rsidR="005D0383">
        <w:t>. I</w:t>
      </w:r>
      <w:r w:rsidR="00AD01FA">
        <w:t>t shows that food has grown to be a significant element in digital media</w:t>
      </w:r>
      <w:r w:rsidR="005D0383">
        <w:t>,</w:t>
      </w:r>
      <w:r w:rsidR="00AD01FA">
        <w:t xml:space="preserve"> especially on social media channels</w:t>
      </w:r>
      <w:r w:rsidR="00A51586">
        <w:t xml:space="preserve"> such as Instagram.</w:t>
      </w:r>
    </w:p>
    <w:p w:rsidR="00921DAA" w:rsidRPr="00921DAA" w:rsidRDefault="00921DAA" w:rsidP="00921DAA">
      <w:pPr>
        <w:spacing w:after="0" w:line="480" w:lineRule="auto"/>
        <w:jc w:val="center"/>
        <w:rPr>
          <w:b/>
          <w:bCs/>
        </w:rPr>
      </w:pPr>
      <w:r w:rsidRPr="00921DAA">
        <w:rPr>
          <w:b/>
          <w:bCs/>
        </w:rPr>
        <w:t>Part 3</w:t>
      </w:r>
    </w:p>
    <w:p w:rsidR="00CB7ABF" w:rsidRDefault="00921DAA" w:rsidP="00F1205F">
      <w:pPr>
        <w:spacing w:line="480" w:lineRule="auto"/>
      </w:pPr>
      <w:r>
        <w:tab/>
      </w:r>
      <w:r w:rsidR="00D1488D">
        <w:t>The m</w:t>
      </w:r>
      <w:r>
        <w:t xml:space="preserve">edia </w:t>
      </w:r>
      <w:r w:rsidR="00CB7ABF">
        <w:t xml:space="preserve">landscape has tremendously changed over the years and continues to change with online socializing and digital media evolutions. </w:t>
      </w:r>
      <w:r w:rsidR="00173453">
        <w:t xml:space="preserve">I would say I am at the epicenter of </w:t>
      </w:r>
      <w:r w:rsidR="00D1488D">
        <w:t xml:space="preserve">the </w:t>
      </w:r>
      <w:r w:rsidR="00173453">
        <w:t xml:space="preserve">food content revolution. </w:t>
      </w:r>
      <w:r w:rsidR="00CB7ABF">
        <w:t>I</w:t>
      </w:r>
      <w:r w:rsidR="00D5608E">
        <w:t xml:space="preserve"> am a creator of the online food content</w:t>
      </w:r>
      <w:r w:rsidR="00D1488D">
        <w:t>,</w:t>
      </w:r>
      <w:r w:rsidR="00D5608E">
        <w:t xml:space="preserve"> especially as I share almost every phase of my cooking journey. Through digital media </w:t>
      </w:r>
      <w:r w:rsidR="00306132">
        <w:t>platforms such as Instagram, YouTube, food blogs</w:t>
      </w:r>
      <w:r w:rsidR="00D1488D">
        <w:t>,</w:t>
      </w:r>
      <w:r w:rsidR="00306132">
        <w:t xml:space="preserve"> and television shows, </w:t>
      </w:r>
      <w:r w:rsidR="00D5608E">
        <w:t>I decide what I want to make for breakfast, lunch</w:t>
      </w:r>
      <w:r w:rsidR="00D1488D">
        <w:t>,</w:t>
      </w:r>
      <w:r w:rsidR="00D5608E">
        <w:t xml:space="preserve"> or even dinner and learn how to prepare them. The ubiquitous and growing prominence of </w:t>
      </w:r>
      <w:r w:rsidR="00B75761">
        <w:t>food photographs on digital media provide</w:t>
      </w:r>
      <w:r w:rsidR="00D1488D">
        <w:t>s</w:t>
      </w:r>
      <w:r w:rsidR="00B75761">
        <w:t xml:space="preserve"> a connection between people’s food practices and lifestyle trends. </w:t>
      </w:r>
    </w:p>
    <w:p w:rsidR="00921DAA" w:rsidRDefault="00921DAA">
      <w:r>
        <w:br w:type="page"/>
      </w:r>
    </w:p>
    <w:p w:rsidR="003E192B" w:rsidRDefault="003E192B" w:rsidP="003E192B">
      <w:pPr>
        <w:spacing w:after="0" w:line="480" w:lineRule="auto"/>
        <w:jc w:val="center"/>
      </w:pPr>
      <w:r>
        <w:lastRenderedPageBreak/>
        <w:t>Works Cited</w:t>
      </w:r>
    </w:p>
    <w:p w:rsidR="003E192B" w:rsidRPr="003E192B" w:rsidRDefault="003E192B" w:rsidP="003E192B">
      <w:pPr>
        <w:spacing w:after="0" w:line="480" w:lineRule="auto"/>
        <w:ind w:left="720" w:hanging="720"/>
      </w:pPr>
      <w:r w:rsidRPr="003E192B">
        <w:rPr>
          <w:color w:val="222222"/>
          <w:shd w:val="clear" w:color="auto" w:fill="FFFFFF"/>
        </w:rPr>
        <w:t>Holmberg, Christopher. "Adolescents' food communication in social media." </w:t>
      </w:r>
      <w:r w:rsidRPr="003E192B">
        <w:rPr>
          <w:i/>
          <w:iCs/>
          <w:color w:val="222222"/>
          <w:shd w:val="clear" w:color="auto" w:fill="FFFFFF"/>
        </w:rPr>
        <w:t>Encyclopedia of Information Science and Technology, Fourth Edition</w:t>
      </w:r>
      <w:r w:rsidRPr="003E192B">
        <w:rPr>
          <w:color w:val="222222"/>
          <w:shd w:val="clear" w:color="auto" w:fill="FFFFFF"/>
        </w:rPr>
        <w:t>. IGI Global, 2018. 6940-6949.</w:t>
      </w:r>
    </w:p>
    <w:p w:rsidR="003E192B" w:rsidRPr="003E192B" w:rsidRDefault="003E192B" w:rsidP="003E192B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3E192B">
        <w:rPr>
          <w:color w:val="222222"/>
          <w:shd w:val="clear" w:color="auto" w:fill="FFFFFF"/>
        </w:rPr>
        <w:t>Kirkwood, Katherine. "Integrating digital media into everyday culinary practices." </w:t>
      </w:r>
      <w:r w:rsidRPr="003E192B">
        <w:rPr>
          <w:i/>
          <w:iCs/>
          <w:color w:val="222222"/>
          <w:shd w:val="clear" w:color="auto" w:fill="FFFFFF"/>
        </w:rPr>
        <w:t>Communication Research and Practice</w:t>
      </w:r>
      <w:r w:rsidRPr="003E192B">
        <w:rPr>
          <w:color w:val="222222"/>
          <w:shd w:val="clear" w:color="auto" w:fill="FFFFFF"/>
        </w:rPr>
        <w:t> 4.3 (2018): 277-290.</w:t>
      </w:r>
    </w:p>
    <w:p w:rsidR="003E192B" w:rsidRPr="003E192B" w:rsidRDefault="003E192B" w:rsidP="003E192B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3E192B">
        <w:rPr>
          <w:color w:val="222222"/>
          <w:shd w:val="clear" w:color="auto" w:fill="FFFFFF"/>
        </w:rPr>
        <w:t>Lupton, Deborah. "Cooking, eating, uploading: Digital food cultures." </w:t>
      </w:r>
      <w:r w:rsidRPr="003E192B">
        <w:rPr>
          <w:i/>
          <w:iCs/>
          <w:color w:val="222222"/>
          <w:shd w:val="clear" w:color="auto" w:fill="FFFFFF"/>
        </w:rPr>
        <w:t>The Bloomsbury Handbook of Food and Popular Culture (Forthcoming-December 2017). London: Bloomsbury Publishing</w:t>
      </w:r>
      <w:r w:rsidRPr="003E192B">
        <w:rPr>
          <w:color w:val="222222"/>
          <w:shd w:val="clear" w:color="auto" w:fill="FFFFFF"/>
        </w:rPr>
        <w:t> (2017): 66-79.</w:t>
      </w:r>
    </w:p>
    <w:p w:rsidR="003251CA" w:rsidRPr="003251CA" w:rsidRDefault="003251CA" w:rsidP="003251CA">
      <w:pPr>
        <w:spacing w:after="0" w:line="480" w:lineRule="auto"/>
      </w:pPr>
    </w:p>
    <w:sectPr w:rsidR="003251CA" w:rsidRPr="003251CA" w:rsidSect="00987E5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67EE" w:rsidRDefault="004067EE" w:rsidP="004D6A5D">
      <w:pPr>
        <w:spacing w:after="0" w:line="240" w:lineRule="auto"/>
      </w:pPr>
      <w:r>
        <w:separator/>
      </w:r>
    </w:p>
  </w:endnote>
  <w:endnote w:type="continuationSeparator" w:id="1">
    <w:p w:rsidR="004067EE" w:rsidRDefault="004067EE" w:rsidP="004D6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67EE" w:rsidRDefault="004067EE" w:rsidP="004D6A5D">
      <w:pPr>
        <w:spacing w:after="0" w:line="240" w:lineRule="auto"/>
      </w:pPr>
      <w:r>
        <w:separator/>
      </w:r>
    </w:p>
  </w:footnote>
  <w:footnote w:type="continuationSeparator" w:id="1">
    <w:p w:rsidR="004067EE" w:rsidRDefault="004067EE" w:rsidP="004D6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7BB" w:rsidRDefault="00D15DCD">
    <w:pPr>
      <w:pStyle w:val="Header"/>
      <w:jc w:val="right"/>
    </w:pPr>
    <w:r>
      <w:t>Surna</w:t>
    </w:r>
    <w:sdt>
      <w:sdtPr>
        <w:id w:val="-4994972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017BB">
          <w:t xml:space="preserve">me </w:t>
        </w:r>
        <w:r w:rsidR="00E37376">
          <w:fldChar w:fldCharType="begin"/>
        </w:r>
        <w:r w:rsidR="00A017BB">
          <w:instrText xml:space="preserve"> PAGE   \* MERGEFORMAT </w:instrText>
        </w:r>
        <w:r w:rsidR="00E37376">
          <w:fldChar w:fldCharType="separate"/>
        </w:r>
        <w:r w:rsidR="00A23930">
          <w:rPr>
            <w:noProof/>
          </w:rPr>
          <w:t>3</w:t>
        </w:r>
        <w:r w:rsidR="00E37376">
          <w:rPr>
            <w:noProof/>
          </w:rPr>
          <w:fldChar w:fldCharType="end"/>
        </w:r>
      </w:sdtContent>
    </w:sdt>
  </w:p>
  <w:p w:rsidR="00A017BB" w:rsidRDefault="00A017B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A5C59"/>
    <w:multiLevelType w:val="hybridMultilevel"/>
    <w:tmpl w:val="F522D91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EF7A83"/>
    <w:multiLevelType w:val="hybridMultilevel"/>
    <w:tmpl w:val="7F626BD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60C4A"/>
    <w:multiLevelType w:val="hybridMultilevel"/>
    <w:tmpl w:val="B04E2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C56106"/>
    <w:multiLevelType w:val="hybridMultilevel"/>
    <w:tmpl w:val="C6285F1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D77142"/>
    <w:multiLevelType w:val="hybridMultilevel"/>
    <w:tmpl w:val="A130536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QytjA1MDU1NDcwMjZX0lEKTi0uzszPAykwrAUA1kWynCwAAAA="/>
  </w:docVars>
  <w:rsids>
    <w:rsidRoot w:val="00D15DCD"/>
    <w:rsid w:val="00026EDC"/>
    <w:rsid w:val="00061CB1"/>
    <w:rsid w:val="00081FBD"/>
    <w:rsid w:val="001157EC"/>
    <w:rsid w:val="0013723D"/>
    <w:rsid w:val="001417A0"/>
    <w:rsid w:val="00147F2D"/>
    <w:rsid w:val="00150894"/>
    <w:rsid w:val="00173453"/>
    <w:rsid w:val="00175C8F"/>
    <w:rsid w:val="001B2858"/>
    <w:rsid w:val="001D0747"/>
    <w:rsid w:val="00252E56"/>
    <w:rsid w:val="00256793"/>
    <w:rsid w:val="00273958"/>
    <w:rsid w:val="00286F3F"/>
    <w:rsid w:val="002B1121"/>
    <w:rsid w:val="002D7F71"/>
    <w:rsid w:val="002E5F0C"/>
    <w:rsid w:val="00306132"/>
    <w:rsid w:val="00323D99"/>
    <w:rsid w:val="003251CA"/>
    <w:rsid w:val="00337950"/>
    <w:rsid w:val="003D0DA1"/>
    <w:rsid w:val="003E192B"/>
    <w:rsid w:val="00400C84"/>
    <w:rsid w:val="004067EE"/>
    <w:rsid w:val="00406E05"/>
    <w:rsid w:val="00454730"/>
    <w:rsid w:val="00460303"/>
    <w:rsid w:val="00476A57"/>
    <w:rsid w:val="0047703B"/>
    <w:rsid w:val="0049202B"/>
    <w:rsid w:val="004D6A5D"/>
    <w:rsid w:val="005325AC"/>
    <w:rsid w:val="00544902"/>
    <w:rsid w:val="00546E5E"/>
    <w:rsid w:val="005560F7"/>
    <w:rsid w:val="005B43ED"/>
    <w:rsid w:val="005D0383"/>
    <w:rsid w:val="00673338"/>
    <w:rsid w:val="00713BA7"/>
    <w:rsid w:val="00780DFD"/>
    <w:rsid w:val="007956C8"/>
    <w:rsid w:val="007B2AC9"/>
    <w:rsid w:val="007D1B5A"/>
    <w:rsid w:val="007E61D5"/>
    <w:rsid w:val="007F3E67"/>
    <w:rsid w:val="008724F7"/>
    <w:rsid w:val="008A1D79"/>
    <w:rsid w:val="008A58BB"/>
    <w:rsid w:val="008D133C"/>
    <w:rsid w:val="008F6DFB"/>
    <w:rsid w:val="0091454F"/>
    <w:rsid w:val="00921DAA"/>
    <w:rsid w:val="00925A33"/>
    <w:rsid w:val="00953B88"/>
    <w:rsid w:val="00973A9F"/>
    <w:rsid w:val="00987E5E"/>
    <w:rsid w:val="00A017BB"/>
    <w:rsid w:val="00A23930"/>
    <w:rsid w:val="00A355DB"/>
    <w:rsid w:val="00A51586"/>
    <w:rsid w:val="00A52FA1"/>
    <w:rsid w:val="00AD01FA"/>
    <w:rsid w:val="00AF5EAA"/>
    <w:rsid w:val="00B34210"/>
    <w:rsid w:val="00B415C9"/>
    <w:rsid w:val="00B4745A"/>
    <w:rsid w:val="00B75761"/>
    <w:rsid w:val="00BD56F8"/>
    <w:rsid w:val="00C457D3"/>
    <w:rsid w:val="00C8471A"/>
    <w:rsid w:val="00CB7ABF"/>
    <w:rsid w:val="00CD340D"/>
    <w:rsid w:val="00CD5F45"/>
    <w:rsid w:val="00D1488D"/>
    <w:rsid w:val="00D15DCD"/>
    <w:rsid w:val="00D5608E"/>
    <w:rsid w:val="00DF6695"/>
    <w:rsid w:val="00E04470"/>
    <w:rsid w:val="00E13866"/>
    <w:rsid w:val="00E37376"/>
    <w:rsid w:val="00F1205F"/>
    <w:rsid w:val="00F14F0D"/>
    <w:rsid w:val="00F20EF7"/>
    <w:rsid w:val="00F628A1"/>
    <w:rsid w:val="00F82427"/>
    <w:rsid w:val="00F858BD"/>
    <w:rsid w:val="00F866F6"/>
    <w:rsid w:val="00F93CC3"/>
    <w:rsid w:val="00FB1987"/>
    <w:rsid w:val="00FC3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E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  <w:style w:type="paragraph" w:styleId="ListParagraph">
    <w:name w:val="List Paragraph"/>
    <w:basedOn w:val="Normal"/>
    <w:uiPriority w:val="34"/>
    <w:qFormat/>
    <w:rsid w:val="007F3E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7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%20Brian\Documents\Freelancing\templates\2016%20ML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2016 MLA template</Template>
  <TotalTime>2</TotalTime>
  <Pages>6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2</cp:revision>
  <dcterms:created xsi:type="dcterms:W3CDTF">2020-04-13T14:40:00Z</dcterms:created>
  <dcterms:modified xsi:type="dcterms:W3CDTF">2020-04-13T14:40:00Z</dcterms:modified>
</cp:coreProperties>
</file>